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四川·开江第五届荷花节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暨第三届山地自行车邀请赛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自愿参赛安全责任书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宋体" w:hAnsi="宋体" w:cs="宋体"/>
          <w:color w:val="000000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我自愿参加开江县第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届荷花节暨第三届山地自行车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邀请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赛，签署本安全责任书，对以下内容，我已认真阅读、全面理解，并自愿承担比赛中的安全责任和其它相关责任。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一、本人自愿遵守本次比赛的所有比赛规则和相关规定；参赛过程中本人如果发现或注意到自己有任何风险或潜在风险，本人将立刻终止比赛采取相应措施并报告大赛组委会。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二、本人充分了解到本次参赛期间在比赛中、食宿、交通中均可能存在有潜在的危险，以及可能由此而导致受伤甚至危及生命造成死亡事故，本人竭尽所能避免任何安全事故的发生，并自愿承担自己的所有安全事故责任，以对自己安全负责任的态度参加本次比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三、本人完全了解自己的身体状况，目前自己的健康状况良好，没有任何不能参加比赛的疾病或隐疾病史，如果在比赛中突发疾病或导致身亡，所产生的一切后果由本人负责，均与组委会无关。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四、本人同意接受主办方在大赛期间提供的现场急救性质的医务治疗，但产生的一切费用由本人自己承担。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五、允许活动机构在媒体以活动转播或活动宣传、推广目的使用这些照片、影片、录音带或其他肖像物品。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480" w:firstLineChars="14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参赛队员签名：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   </w:t>
      </w:r>
    </w:p>
    <w:p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日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8659D"/>
    <w:rsid w:val="5F48659D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-5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2018-07-12T10:44:00Z</dcterms:created>
  <dc:creator>游戏人生</dc:creator>
  <cp:lastModifiedBy>游戏人生</cp:lastModifiedBy>
  <dcterms:modified xsi:type="dcterms:W3CDTF">2018-07-12T10:44:42Z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